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62E2" w:rsidRDefault="00C062E2" w:rsidP="00EF0D92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s1026" type="#_x0000_t75" style="position:absolute;left:0;text-align:left;margin-left:-36pt;margin-top:9pt;width:513pt;height:693pt;z-index:251658240;visibility:visible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">
            <v:imagedata r:id="rId4" o:title="" croptop="-156f" cropbottom="-270f" cropleft="-112f" cropright="-146f"/>
            <o:lock v:ext="edit" aspectratio="f"/>
          </v:shape>
        </w:pict>
      </w:r>
    </w:p>
    <w:p w:rsidR="00C062E2" w:rsidRDefault="00C062E2" w:rsidP="00B61722">
      <w:pPr>
        <w:spacing w:after="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bookmarkStart w:id="0" w:name="_GoBack"/>
      <w:bookmarkEnd w:id="0"/>
      <w:r w:rsidRPr="00394DE6">
        <w:rPr>
          <w:noProof/>
          <w:lang w:eastAsia="ru-RU"/>
        </w:rPr>
        <w:pict>
          <v:shape id="Рисунок 2" o:spid="_x0000_i1025" type="#_x0000_t75" alt="http://www.arhcity.ru/data/115/OurNewSchool.jpg" style="width:299.25pt;height:222pt;visibility:visible">
            <v:imagedata r:id="rId5" o:title="" croptop="6827f" cropbottom="6328f" cropleft="6451f" cropright="6628f"/>
          </v:shape>
        </w:pict>
      </w:r>
    </w:p>
    <w:p w:rsidR="00C062E2" w:rsidRDefault="00C062E2" w:rsidP="00EF0D92">
      <w:pPr>
        <w:jc w:val="center"/>
        <w:rPr>
          <w:b/>
          <w:i/>
          <w:sz w:val="36"/>
          <w:szCs w:val="36"/>
          <w:u w:val="single"/>
        </w:rPr>
      </w:pPr>
      <w:r>
        <w:rPr>
          <w:b/>
          <w:i/>
          <w:sz w:val="36"/>
          <w:szCs w:val="36"/>
          <w:u w:val="single"/>
        </w:rPr>
        <w:t>Рекомендуем прочитать:</w:t>
      </w:r>
    </w:p>
    <w:p w:rsidR="00C062E2" w:rsidRDefault="00C062E2" w:rsidP="00EF0D92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2D6AE3">
        <w:rPr>
          <w:rFonts w:ascii="Times New Roman" w:hAnsi="Times New Roman"/>
          <w:b/>
          <w:sz w:val="28"/>
          <w:szCs w:val="28"/>
          <w:u w:val="single"/>
        </w:rPr>
        <w:t>Новая школа: общие аспекты образования</w:t>
      </w:r>
    </w:p>
    <w:p w:rsidR="00C062E2" w:rsidRPr="00FA697F" w:rsidRDefault="00C062E2" w:rsidP="00EF0D92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FA697F">
        <w:rPr>
          <w:rFonts w:ascii="Times New Roman" w:hAnsi="Times New Roman"/>
          <w:b/>
          <w:sz w:val="24"/>
          <w:szCs w:val="24"/>
        </w:rPr>
        <w:t xml:space="preserve">1. Аванесов, В. С. Новые тестовые формы. Можно ли улучшить ЕГЭ? </w:t>
      </w:r>
      <w:r w:rsidRPr="00FA697F">
        <w:rPr>
          <w:rFonts w:ascii="Times New Roman" w:hAnsi="Times New Roman"/>
          <w:sz w:val="24"/>
          <w:szCs w:val="24"/>
        </w:rPr>
        <w:t xml:space="preserve">/ </w:t>
      </w:r>
      <w:r>
        <w:rPr>
          <w:rFonts w:ascii="Times New Roman" w:hAnsi="Times New Roman"/>
          <w:sz w:val="24"/>
          <w:szCs w:val="24"/>
        </w:rPr>
        <w:t xml:space="preserve">            </w:t>
      </w:r>
      <w:r w:rsidRPr="00FA697F">
        <w:rPr>
          <w:rFonts w:ascii="Times New Roman" w:hAnsi="Times New Roman"/>
          <w:sz w:val="24"/>
          <w:szCs w:val="24"/>
        </w:rPr>
        <w:t>В. С.Аванесов  // Народное образование. – 2016. - № 9-10. – С. 117-128.</w:t>
      </w:r>
    </w:p>
    <w:p w:rsidR="00C062E2" w:rsidRPr="00FA697F" w:rsidRDefault="00C062E2" w:rsidP="00EF0D92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FA697F">
        <w:rPr>
          <w:rFonts w:ascii="Times New Roman" w:hAnsi="Times New Roman"/>
          <w:b/>
          <w:sz w:val="24"/>
          <w:szCs w:val="24"/>
        </w:rPr>
        <w:t xml:space="preserve">2. Аванесов, В. С. Проблема соединения тестирования с обучением </w:t>
      </w:r>
      <w:r w:rsidRPr="00FA697F">
        <w:rPr>
          <w:rFonts w:ascii="Times New Roman" w:hAnsi="Times New Roman"/>
          <w:sz w:val="24"/>
          <w:szCs w:val="24"/>
        </w:rPr>
        <w:t xml:space="preserve">/ </w:t>
      </w:r>
      <w:r>
        <w:rPr>
          <w:rFonts w:ascii="Times New Roman" w:hAnsi="Times New Roman"/>
          <w:sz w:val="24"/>
          <w:szCs w:val="24"/>
        </w:rPr>
        <w:t xml:space="preserve">                   </w:t>
      </w:r>
      <w:r w:rsidRPr="00FA697F">
        <w:rPr>
          <w:rFonts w:ascii="Times New Roman" w:hAnsi="Times New Roman"/>
          <w:sz w:val="24"/>
          <w:szCs w:val="24"/>
        </w:rPr>
        <w:t>В. С. Аванесов // Народное образование. – 2016. - № 7-8. – С. 132-140.</w:t>
      </w:r>
    </w:p>
    <w:p w:rsidR="00C062E2" w:rsidRPr="00FA697F" w:rsidRDefault="00C062E2" w:rsidP="00EF0D92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FA697F">
        <w:rPr>
          <w:rFonts w:ascii="Times New Roman" w:hAnsi="Times New Roman"/>
          <w:b/>
          <w:sz w:val="24"/>
          <w:szCs w:val="24"/>
        </w:rPr>
        <w:t xml:space="preserve">3. Авраамова, Е. М.  Реструктуризация: позитивные и негативные стороны объединения школ </w:t>
      </w:r>
      <w:r w:rsidRPr="00FA697F">
        <w:rPr>
          <w:rFonts w:ascii="Times New Roman" w:hAnsi="Times New Roman"/>
          <w:sz w:val="24"/>
          <w:szCs w:val="24"/>
        </w:rPr>
        <w:t xml:space="preserve">/ Е. М. Авраамова, </w:t>
      </w:r>
      <w:r>
        <w:rPr>
          <w:rFonts w:ascii="Times New Roman" w:hAnsi="Times New Roman"/>
          <w:sz w:val="24"/>
          <w:szCs w:val="24"/>
        </w:rPr>
        <w:t xml:space="preserve">   </w:t>
      </w:r>
      <w:r w:rsidRPr="00FA697F">
        <w:rPr>
          <w:rFonts w:ascii="Times New Roman" w:hAnsi="Times New Roman"/>
          <w:sz w:val="24"/>
          <w:szCs w:val="24"/>
        </w:rPr>
        <w:t>Д. И. Логинов // Народное образование. – 2014. - № 3. – С. 75-83.</w:t>
      </w:r>
    </w:p>
    <w:p w:rsidR="00C062E2" w:rsidRPr="00FA697F" w:rsidRDefault="00C062E2" w:rsidP="00EF0D92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FA697F">
        <w:rPr>
          <w:rFonts w:ascii="Times New Roman" w:hAnsi="Times New Roman"/>
          <w:b/>
          <w:sz w:val="24"/>
          <w:szCs w:val="24"/>
        </w:rPr>
        <w:t xml:space="preserve">4. Григорьев, Д. В. Политика идентичности и уклад школы </w:t>
      </w:r>
      <w:r w:rsidRPr="00FA697F">
        <w:rPr>
          <w:rFonts w:ascii="Times New Roman" w:hAnsi="Times New Roman"/>
          <w:sz w:val="24"/>
          <w:szCs w:val="24"/>
        </w:rPr>
        <w:t xml:space="preserve">/ Д. В. Григорьев // Народное образование. – 2016. - № 2-3. – </w:t>
      </w:r>
      <w:r>
        <w:rPr>
          <w:rFonts w:ascii="Times New Roman" w:hAnsi="Times New Roman"/>
          <w:sz w:val="24"/>
          <w:szCs w:val="24"/>
        </w:rPr>
        <w:t xml:space="preserve">               </w:t>
      </w:r>
      <w:r w:rsidRPr="00FA697F">
        <w:rPr>
          <w:rFonts w:ascii="Times New Roman" w:hAnsi="Times New Roman"/>
          <w:sz w:val="24"/>
          <w:szCs w:val="24"/>
        </w:rPr>
        <w:t>С. 147-162.</w:t>
      </w:r>
    </w:p>
    <w:p w:rsidR="00C062E2" w:rsidRPr="00743B77" w:rsidRDefault="00C062E2" w:rsidP="00EF0D92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743B77">
        <w:rPr>
          <w:rFonts w:ascii="Times New Roman" w:hAnsi="Times New Roman"/>
          <w:b/>
          <w:sz w:val="24"/>
          <w:szCs w:val="24"/>
        </w:rPr>
        <w:t xml:space="preserve">5. Гончарова, Ю. В. Книжки разные нужны, книжки разные важны </w:t>
      </w:r>
      <w:r w:rsidRPr="00743B77">
        <w:rPr>
          <w:rFonts w:ascii="Times New Roman" w:hAnsi="Times New Roman"/>
          <w:sz w:val="24"/>
          <w:szCs w:val="24"/>
        </w:rPr>
        <w:t>: [каким быть школьному учебнику]</w:t>
      </w:r>
      <w:r>
        <w:rPr>
          <w:rFonts w:ascii="Times New Roman" w:hAnsi="Times New Roman"/>
          <w:sz w:val="24"/>
          <w:szCs w:val="24"/>
        </w:rPr>
        <w:t xml:space="preserve"> </w:t>
      </w:r>
      <w:r w:rsidRPr="00743B77">
        <w:rPr>
          <w:rFonts w:ascii="Times New Roman" w:hAnsi="Times New Roman"/>
          <w:sz w:val="24"/>
          <w:szCs w:val="24"/>
        </w:rPr>
        <w:t xml:space="preserve"> / </w:t>
      </w:r>
      <w:r>
        <w:rPr>
          <w:rFonts w:ascii="Times New Roman" w:hAnsi="Times New Roman"/>
          <w:sz w:val="24"/>
          <w:szCs w:val="24"/>
        </w:rPr>
        <w:t xml:space="preserve">  </w:t>
      </w:r>
      <w:r w:rsidRPr="00743B77">
        <w:rPr>
          <w:rFonts w:ascii="Times New Roman" w:hAnsi="Times New Roman"/>
          <w:sz w:val="24"/>
          <w:szCs w:val="24"/>
        </w:rPr>
        <w:t>Ю. В. Гончарова // Москва. – 2014. - № 6. – С. 179-182.</w:t>
      </w:r>
    </w:p>
    <w:p w:rsidR="00C062E2" w:rsidRPr="00743B77" w:rsidRDefault="00C062E2" w:rsidP="00EF0D92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743B77">
        <w:rPr>
          <w:rFonts w:ascii="Times New Roman" w:hAnsi="Times New Roman"/>
          <w:b/>
          <w:sz w:val="24"/>
          <w:szCs w:val="24"/>
        </w:rPr>
        <w:t xml:space="preserve">6. Гузеев, В. В. Аббреалии российской образовательной политики и успешность эффективной школы </w:t>
      </w:r>
      <w:r w:rsidRPr="00743B77">
        <w:rPr>
          <w:rFonts w:ascii="Times New Roman" w:hAnsi="Times New Roman"/>
          <w:sz w:val="24"/>
          <w:szCs w:val="24"/>
        </w:rPr>
        <w:t>/ В. В. Гузеев // Народное образование. – 2015. - № 10. – С. 7-10.</w:t>
      </w:r>
    </w:p>
    <w:p w:rsidR="00C062E2" w:rsidRPr="00743B77" w:rsidRDefault="00C062E2" w:rsidP="00EF0D92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743B77">
        <w:rPr>
          <w:rFonts w:ascii="Times New Roman" w:hAnsi="Times New Roman"/>
          <w:b/>
          <w:sz w:val="24"/>
          <w:szCs w:val="24"/>
        </w:rPr>
        <w:t xml:space="preserve">7. Данилова, Л. Н. Причины неэффективности школьных реформ </w:t>
      </w:r>
      <w:r w:rsidRPr="00743B77">
        <w:rPr>
          <w:rFonts w:ascii="Times New Roman" w:hAnsi="Times New Roman"/>
          <w:sz w:val="24"/>
          <w:szCs w:val="24"/>
        </w:rPr>
        <w:t>/</w:t>
      </w:r>
      <w:r>
        <w:rPr>
          <w:rFonts w:ascii="Times New Roman" w:hAnsi="Times New Roman"/>
          <w:sz w:val="24"/>
          <w:szCs w:val="24"/>
        </w:rPr>
        <w:t xml:space="preserve">                   </w:t>
      </w:r>
      <w:r w:rsidRPr="00743B77">
        <w:rPr>
          <w:rFonts w:ascii="Times New Roman" w:hAnsi="Times New Roman"/>
          <w:sz w:val="24"/>
          <w:szCs w:val="24"/>
        </w:rPr>
        <w:t xml:space="preserve"> Л. Н. Данилова // Народное образование. – 2014. - № 1. – </w:t>
      </w:r>
      <w:r>
        <w:rPr>
          <w:rFonts w:ascii="Times New Roman" w:hAnsi="Times New Roman"/>
          <w:sz w:val="24"/>
          <w:szCs w:val="24"/>
        </w:rPr>
        <w:t xml:space="preserve">     </w:t>
      </w:r>
      <w:r w:rsidRPr="00743B77">
        <w:rPr>
          <w:rFonts w:ascii="Times New Roman" w:hAnsi="Times New Roman"/>
          <w:sz w:val="24"/>
          <w:szCs w:val="24"/>
        </w:rPr>
        <w:t>С. 49-53.</w:t>
      </w:r>
    </w:p>
    <w:p w:rsidR="00C062E2" w:rsidRPr="00743B77" w:rsidRDefault="00C062E2" w:rsidP="00EF0D92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743B77">
        <w:rPr>
          <w:rFonts w:ascii="Times New Roman" w:hAnsi="Times New Roman"/>
          <w:b/>
          <w:sz w:val="24"/>
          <w:szCs w:val="24"/>
        </w:rPr>
        <w:t xml:space="preserve">8. Жарашуева, А. Мы выходим на честный ЕГЭ? </w:t>
      </w:r>
      <w:r w:rsidRPr="00743B77">
        <w:rPr>
          <w:rFonts w:ascii="Times New Roman" w:hAnsi="Times New Roman"/>
          <w:sz w:val="24"/>
          <w:szCs w:val="24"/>
        </w:rPr>
        <w:t>/ А. Жарашуева // Наша молодежь. – 2015. - № 13-14. – С. 22-23.</w:t>
      </w:r>
    </w:p>
    <w:p w:rsidR="00C062E2" w:rsidRPr="00743B77" w:rsidRDefault="00C062E2" w:rsidP="00EF0D92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743B77">
        <w:rPr>
          <w:rFonts w:ascii="Times New Roman" w:hAnsi="Times New Roman"/>
          <w:b/>
          <w:sz w:val="24"/>
          <w:szCs w:val="24"/>
        </w:rPr>
        <w:t xml:space="preserve">9. Ивойлова, И. Новая школа. Ольга Васильева об учебниках, пятидневке и домашних заданиях </w:t>
      </w:r>
      <w:r w:rsidRPr="00743B77">
        <w:rPr>
          <w:rFonts w:ascii="Times New Roman" w:hAnsi="Times New Roman"/>
          <w:sz w:val="24"/>
          <w:szCs w:val="24"/>
        </w:rPr>
        <w:t>/ И. Ивойлова // Российская газета. – 2016. – 24 декабря. – С. 8.</w:t>
      </w:r>
    </w:p>
    <w:p w:rsidR="00C062E2" w:rsidRPr="00743B77" w:rsidRDefault="00C062E2" w:rsidP="00EF0D92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743B77">
        <w:rPr>
          <w:rFonts w:ascii="Times New Roman" w:hAnsi="Times New Roman"/>
          <w:b/>
          <w:sz w:val="24"/>
          <w:szCs w:val="24"/>
        </w:rPr>
        <w:t xml:space="preserve">10. Ковров, В. В. Реформы в образовании: современные вызовы </w:t>
      </w:r>
      <w:r w:rsidRPr="00743B77">
        <w:rPr>
          <w:rFonts w:ascii="Times New Roman" w:hAnsi="Times New Roman"/>
          <w:sz w:val="24"/>
          <w:szCs w:val="24"/>
        </w:rPr>
        <w:t xml:space="preserve">/ В. В. Ковров // Народное образование. – 2013. - № 9. – </w:t>
      </w:r>
      <w:r>
        <w:rPr>
          <w:rFonts w:ascii="Times New Roman" w:hAnsi="Times New Roman"/>
          <w:sz w:val="24"/>
          <w:szCs w:val="24"/>
        </w:rPr>
        <w:t xml:space="preserve"> </w:t>
      </w:r>
      <w:r w:rsidRPr="00743B77">
        <w:rPr>
          <w:rFonts w:ascii="Times New Roman" w:hAnsi="Times New Roman"/>
          <w:sz w:val="24"/>
          <w:szCs w:val="24"/>
        </w:rPr>
        <w:t>С. 23-32.</w:t>
      </w:r>
    </w:p>
    <w:p w:rsidR="00C062E2" w:rsidRPr="00743B77" w:rsidRDefault="00C062E2" w:rsidP="00EF0D92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743B77">
        <w:rPr>
          <w:rFonts w:ascii="Times New Roman" w:hAnsi="Times New Roman"/>
          <w:b/>
          <w:sz w:val="24"/>
          <w:szCs w:val="24"/>
        </w:rPr>
        <w:t xml:space="preserve">11. Колесникова, К. Школа в стиле техно </w:t>
      </w:r>
      <w:r w:rsidRPr="00743B77">
        <w:rPr>
          <w:rFonts w:ascii="Times New Roman" w:hAnsi="Times New Roman"/>
          <w:sz w:val="24"/>
          <w:szCs w:val="24"/>
        </w:rPr>
        <w:t xml:space="preserve">: [инновации в образовании] / </w:t>
      </w:r>
      <w:r>
        <w:rPr>
          <w:rFonts w:ascii="Times New Roman" w:hAnsi="Times New Roman"/>
          <w:sz w:val="24"/>
          <w:szCs w:val="24"/>
        </w:rPr>
        <w:t xml:space="preserve">              </w:t>
      </w:r>
      <w:r w:rsidRPr="00743B77">
        <w:rPr>
          <w:rFonts w:ascii="Times New Roman" w:hAnsi="Times New Roman"/>
          <w:sz w:val="24"/>
          <w:szCs w:val="24"/>
        </w:rPr>
        <w:t xml:space="preserve">К. Колесникова // Российская газета. – 2016. – </w:t>
      </w:r>
      <w:r>
        <w:rPr>
          <w:rFonts w:ascii="Times New Roman" w:hAnsi="Times New Roman"/>
          <w:sz w:val="24"/>
          <w:szCs w:val="24"/>
        </w:rPr>
        <w:t xml:space="preserve"> </w:t>
      </w:r>
      <w:r w:rsidRPr="00743B77">
        <w:rPr>
          <w:rFonts w:ascii="Times New Roman" w:hAnsi="Times New Roman"/>
          <w:sz w:val="24"/>
          <w:szCs w:val="24"/>
        </w:rPr>
        <w:t>13 декабря. – С. 10.</w:t>
      </w:r>
    </w:p>
    <w:p w:rsidR="00C062E2" w:rsidRPr="00743B77" w:rsidRDefault="00C062E2" w:rsidP="00EF0D92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743B77">
        <w:rPr>
          <w:rFonts w:ascii="Times New Roman" w:hAnsi="Times New Roman"/>
          <w:b/>
          <w:sz w:val="24"/>
          <w:szCs w:val="24"/>
        </w:rPr>
        <w:t>12. Лепский, В. Е. Субъективная ориентация знаний в образовании</w:t>
      </w:r>
      <w:r>
        <w:rPr>
          <w:rFonts w:ascii="Times New Roman" w:hAnsi="Times New Roman"/>
          <w:b/>
          <w:sz w:val="24"/>
          <w:szCs w:val="24"/>
        </w:rPr>
        <w:t xml:space="preserve">  </w:t>
      </w:r>
      <w:r w:rsidRPr="00743B77">
        <w:rPr>
          <w:rFonts w:ascii="Times New Roman" w:hAnsi="Times New Roman"/>
          <w:b/>
          <w:sz w:val="24"/>
          <w:szCs w:val="24"/>
        </w:rPr>
        <w:t xml:space="preserve"> </w:t>
      </w:r>
      <w:r w:rsidRPr="00743B77">
        <w:rPr>
          <w:rFonts w:ascii="Times New Roman" w:hAnsi="Times New Roman"/>
          <w:sz w:val="24"/>
          <w:szCs w:val="24"/>
        </w:rPr>
        <w:t>/ Владимир Евгеньевич Лепский // Народное образование. – 2017. - № 3-4. – С. 7-14.</w:t>
      </w:r>
    </w:p>
    <w:p w:rsidR="00C062E2" w:rsidRPr="00743B77" w:rsidRDefault="00C062E2" w:rsidP="00EF0D92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743B77">
        <w:rPr>
          <w:rFonts w:ascii="Times New Roman" w:hAnsi="Times New Roman"/>
          <w:b/>
          <w:sz w:val="24"/>
          <w:szCs w:val="24"/>
        </w:rPr>
        <w:t>13. Лозинг, В. Р. Организационная модель старшей школы – предуниверсарий: индивидуальные планы и образовательные маршруты</w:t>
      </w:r>
      <w:r w:rsidRPr="00743B77">
        <w:rPr>
          <w:rFonts w:ascii="Times New Roman" w:hAnsi="Times New Roman"/>
          <w:sz w:val="24"/>
          <w:szCs w:val="24"/>
        </w:rPr>
        <w:t xml:space="preserve"> / </w:t>
      </w:r>
      <w:r>
        <w:rPr>
          <w:rFonts w:ascii="Times New Roman" w:hAnsi="Times New Roman"/>
          <w:sz w:val="24"/>
          <w:szCs w:val="24"/>
        </w:rPr>
        <w:t xml:space="preserve">               </w:t>
      </w:r>
      <w:r w:rsidRPr="00743B77">
        <w:rPr>
          <w:rFonts w:ascii="Times New Roman" w:hAnsi="Times New Roman"/>
          <w:sz w:val="24"/>
          <w:szCs w:val="24"/>
        </w:rPr>
        <w:t>В. Р. Лозинг // Народное образование. – 2015. - № 10. – С. 97-105.</w:t>
      </w:r>
    </w:p>
    <w:p w:rsidR="00C062E2" w:rsidRPr="00EF0D92" w:rsidRDefault="00C062E2" w:rsidP="00EF0D92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EF0D92">
        <w:rPr>
          <w:rFonts w:ascii="Times New Roman" w:hAnsi="Times New Roman"/>
          <w:b/>
          <w:sz w:val="24"/>
          <w:szCs w:val="24"/>
        </w:rPr>
        <w:t xml:space="preserve">14. Могилев, А. В. Социальные модели школы и ученика </w:t>
      </w:r>
      <w:r w:rsidRPr="00EF0D92">
        <w:rPr>
          <w:rFonts w:ascii="Times New Roman" w:hAnsi="Times New Roman"/>
          <w:sz w:val="24"/>
          <w:szCs w:val="24"/>
        </w:rPr>
        <w:t>/ А. В. Могилев // Народное образование. – 2015. - № 10. – С. 17-24.</w:t>
      </w:r>
    </w:p>
    <w:p w:rsidR="00C062E2" w:rsidRPr="00EF0D92" w:rsidRDefault="00C062E2" w:rsidP="00EF0D92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EF0D92">
        <w:rPr>
          <w:rFonts w:ascii="Times New Roman" w:hAnsi="Times New Roman"/>
          <w:b/>
          <w:sz w:val="24"/>
          <w:szCs w:val="24"/>
        </w:rPr>
        <w:t xml:space="preserve">15. Могилев, А. В. Электронные учебники: ближайшая повестка дня </w:t>
      </w:r>
      <w:r w:rsidRPr="00EF0D92">
        <w:rPr>
          <w:rFonts w:ascii="Times New Roman" w:hAnsi="Times New Roman"/>
          <w:sz w:val="24"/>
          <w:szCs w:val="24"/>
        </w:rPr>
        <w:t xml:space="preserve">/ </w:t>
      </w:r>
      <w:r>
        <w:rPr>
          <w:rFonts w:ascii="Times New Roman" w:hAnsi="Times New Roman"/>
          <w:sz w:val="24"/>
          <w:szCs w:val="24"/>
        </w:rPr>
        <w:t xml:space="preserve">             </w:t>
      </w:r>
      <w:r w:rsidRPr="00EF0D92">
        <w:rPr>
          <w:rFonts w:ascii="Times New Roman" w:hAnsi="Times New Roman"/>
          <w:sz w:val="24"/>
          <w:szCs w:val="24"/>
        </w:rPr>
        <w:t>А. В. Могилев // Народное образование. – 2014. - № 1. – С. 193-198.</w:t>
      </w:r>
    </w:p>
    <w:p w:rsidR="00C062E2" w:rsidRPr="00EF0D92" w:rsidRDefault="00C062E2" w:rsidP="00EF0D92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EF0D92">
        <w:rPr>
          <w:rFonts w:ascii="Times New Roman" w:hAnsi="Times New Roman"/>
          <w:b/>
          <w:sz w:val="24"/>
          <w:szCs w:val="24"/>
        </w:rPr>
        <w:t>16. Пименов, А. Ю. Мы нашли свою «нишу свободы»: свободное обучение в массовой общеобразовательной школе</w:t>
      </w:r>
      <w:r w:rsidRPr="00EF0D92">
        <w:rPr>
          <w:rFonts w:ascii="Times New Roman" w:hAnsi="Times New Roman"/>
          <w:sz w:val="24"/>
          <w:szCs w:val="24"/>
        </w:rPr>
        <w:t xml:space="preserve"> : [наша новая школа] / А. Ю. Пименов // Народное образование. – 2014. - № 5. – С. 147-152.</w:t>
      </w:r>
    </w:p>
    <w:p w:rsidR="00C062E2" w:rsidRPr="00EF0D92" w:rsidRDefault="00C062E2" w:rsidP="00EF0D92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EF0D92">
        <w:rPr>
          <w:rFonts w:ascii="Times New Roman" w:hAnsi="Times New Roman"/>
          <w:b/>
          <w:sz w:val="24"/>
          <w:szCs w:val="24"/>
        </w:rPr>
        <w:t xml:space="preserve">17. Пименов, А. Ю. Школа на распутье: из опыта формирования образовательного комплекса </w:t>
      </w:r>
      <w:r w:rsidRPr="00EF0D92">
        <w:rPr>
          <w:rFonts w:ascii="Times New Roman" w:hAnsi="Times New Roman"/>
          <w:sz w:val="24"/>
          <w:szCs w:val="24"/>
        </w:rPr>
        <w:t>/ А. Ю. Пименов // Народное образование. – 2016. - № 2-3. – С. 83-92.</w:t>
      </w:r>
    </w:p>
    <w:p w:rsidR="00C062E2" w:rsidRPr="00EF0D92" w:rsidRDefault="00C062E2" w:rsidP="00EF0D92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EF0D92">
        <w:rPr>
          <w:rFonts w:ascii="Times New Roman" w:hAnsi="Times New Roman"/>
          <w:b/>
          <w:sz w:val="24"/>
          <w:szCs w:val="24"/>
        </w:rPr>
        <w:t xml:space="preserve">18. Поташник, М. М. ЕГЭ – хуже, чем преступление, это – ошибка </w:t>
      </w:r>
      <w:r w:rsidRPr="00EF0D92">
        <w:rPr>
          <w:rFonts w:ascii="Times New Roman" w:hAnsi="Times New Roman"/>
          <w:sz w:val="24"/>
          <w:szCs w:val="24"/>
        </w:rPr>
        <w:t>/</w:t>
      </w:r>
      <w:r>
        <w:rPr>
          <w:rFonts w:ascii="Times New Roman" w:hAnsi="Times New Roman"/>
          <w:sz w:val="24"/>
          <w:szCs w:val="24"/>
        </w:rPr>
        <w:t xml:space="preserve">                  </w:t>
      </w:r>
      <w:r w:rsidRPr="00EF0D92">
        <w:rPr>
          <w:rFonts w:ascii="Times New Roman" w:hAnsi="Times New Roman"/>
          <w:sz w:val="24"/>
          <w:szCs w:val="24"/>
        </w:rPr>
        <w:t xml:space="preserve"> М. М. Поташник // Народное образование. – 2016. - № 7-8. – С. 39-50.</w:t>
      </w:r>
    </w:p>
    <w:p w:rsidR="00C062E2" w:rsidRPr="00EF0D92" w:rsidRDefault="00C062E2" w:rsidP="00EF0D92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EF0D92">
        <w:rPr>
          <w:rFonts w:ascii="Times New Roman" w:hAnsi="Times New Roman"/>
          <w:b/>
          <w:sz w:val="24"/>
          <w:szCs w:val="24"/>
        </w:rPr>
        <w:t xml:space="preserve">19. Савицкая, Е. В.  Ресурсы российской школы в </w:t>
      </w:r>
      <w:r w:rsidRPr="00EF0D92">
        <w:rPr>
          <w:rFonts w:ascii="Times New Roman" w:hAnsi="Times New Roman"/>
          <w:b/>
          <w:sz w:val="24"/>
          <w:szCs w:val="24"/>
          <w:lang w:val="en-US"/>
        </w:rPr>
        <w:t>XXI</w:t>
      </w:r>
      <w:r w:rsidRPr="00EF0D92">
        <w:rPr>
          <w:rFonts w:ascii="Times New Roman" w:hAnsi="Times New Roman"/>
          <w:b/>
          <w:sz w:val="24"/>
          <w:szCs w:val="24"/>
        </w:rPr>
        <w:t xml:space="preserve"> веке </w:t>
      </w:r>
      <w:r w:rsidRPr="00EF0D92">
        <w:rPr>
          <w:rFonts w:ascii="Times New Roman" w:hAnsi="Times New Roman"/>
          <w:sz w:val="24"/>
          <w:szCs w:val="24"/>
        </w:rPr>
        <w:t>/ Е. В. Савицкая // Народное образование. – 2015. - № 10. – С. 24-30.</w:t>
      </w:r>
    </w:p>
    <w:p w:rsidR="00C062E2" w:rsidRPr="00EF0D92" w:rsidRDefault="00C062E2" w:rsidP="00EF0D92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EF0D92">
        <w:rPr>
          <w:rFonts w:ascii="Times New Roman" w:hAnsi="Times New Roman"/>
          <w:b/>
          <w:sz w:val="24"/>
          <w:szCs w:val="24"/>
        </w:rPr>
        <w:t xml:space="preserve">20. Сковородко, А. Прав тот, у кого больше прав: правонарушения в школе </w:t>
      </w:r>
      <w:r w:rsidRPr="00EF0D92">
        <w:rPr>
          <w:rFonts w:ascii="Times New Roman" w:hAnsi="Times New Roman"/>
          <w:sz w:val="24"/>
          <w:szCs w:val="24"/>
        </w:rPr>
        <w:t>/ А. Сковородко // Основы безопасности жизнедеятельности. – 2016. - № 6. – С. 36-39.</w:t>
      </w:r>
    </w:p>
    <w:p w:rsidR="00C062E2" w:rsidRPr="00EF0D92" w:rsidRDefault="00C062E2" w:rsidP="00EF0D92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EF0D92">
        <w:rPr>
          <w:rFonts w:ascii="Times New Roman" w:hAnsi="Times New Roman"/>
          <w:b/>
          <w:sz w:val="24"/>
          <w:szCs w:val="24"/>
        </w:rPr>
        <w:t xml:space="preserve">21. Федотова, М. В. Новые требования к формированию государственного (муниципального) задания </w:t>
      </w:r>
      <w:r w:rsidRPr="00EF0D92">
        <w:rPr>
          <w:rFonts w:ascii="Times New Roman" w:hAnsi="Times New Roman"/>
          <w:sz w:val="24"/>
          <w:szCs w:val="24"/>
        </w:rPr>
        <w:t>/ М. В. Федотова  // Народное образование. – 2015. - № 7. –</w:t>
      </w:r>
      <w:r>
        <w:rPr>
          <w:rFonts w:ascii="Times New Roman" w:hAnsi="Times New Roman"/>
          <w:sz w:val="24"/>
          <w:szCs w:val="24"/>
        </w:rPr>
        <w:t xml:space="preserve">   </w:t>
      </w:r>
      <w:r w:rsidRPr="00EF0D92">
        <w:rPr>
          <w:rFonts w:ascii="Times New Roman" w:hAnsi="Times New Roman"/>
          <w:sz w:val="24"/>
          <w:szCs w:val="24"/>
        </w:rPr>
        <w:t xml:space="preserve"> С. 79-83.</w:t>
      </w:r>
    </w:p>
    <w:p w:rsidR="00C062E2" w:rsidRPr="00EF0D92" w:rsidRDefault="00C062E2" w:rsidP="00EF0D92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EF0D92">
        <w:rPr>
          <w:rFonts w:ascii="Times New Roman" w:hAnsi="Times New Roman"/>
          <w:b/>
          <w:sz w:val="24"/>
          <w:szCs w:val="24"/>
        </w:rPr>
        <w:t xml:space="preserve">22. Шобонов, Н. А. Нормативно-правовое регулирование информационной открытости школы </w:t>
      </w:r>
      <w:r w:rsidRPr="00EF0D92">
        <w:rPr>
          <w:rFonts w:ascii="Times New Roman" w:hAnsi="Times New Roman"/>
          <w:sz w:val="24"/>
          <w:szCs w:val="24"/>
        </w:rPr>
        <w:t>/ Н. А. Шобонов // Народное образование. – 2015. - № 5. – С. 78-83.</w:t>
      </w:r>
    </w:p>
    <w:p w:rsidR="00C062E2" w:rsidRPr="00EF0D92" w:rsidRDefault="00C062E2" w:rsidP="00EF0D92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EF0D92">
        <w:rPr>
          <w:rFonts w:ascii="Times New Roman" w:hAnsi="Times New Roman"/>
          <w:b/>
          <w:sz w:val="28"/>
          <w:szCs w:val="28"/>
          <w:u w:val="single"/>
        </w:rPr>
        <w:t>Школа цифрового века</w:t>
      </w:r>
    </w:p>
    <w:p w:rsidR="00C062E2" w:rsidRPr="00EF0D92" w:rsidRDefault="00C062E2" w:rsidP="00EF0D92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EF0D92">
        <w:rPr>
          <w:rFonts w:ascii="Times New Roman" w:hAnsi="Times New Roman"/>
          <w:b/>
          <w:sz w:val="24"/>
          <w:szCs w:val="24"/>
        </w:rPr>
        <w:t xml:space="preserve">1. Аскеров, П. Ф. Информационные технологии использования электронных образовательных ресурсов  </w:t>
      </w:r>
      <w:r w:rsidRPr="00EF0D92">
        <w:rPr>
          <w:rFonts w:ascii="Times New Roman" w:hAnsi="Times New Roman"/>
          <w:sz w:val="24"/>
          <w:szCs w:val="24"/>
        </w:rPr>
        <w:t>/ П. Ф. Аскеров // Аскеров, П. Ф. Общая и прикладная статистика  /    П. Ф. Аскеров. – М., 2016. – С. 223-230.</w:t>
      </w:r>
    </w:p>
    <w:p w:rsidR="00C062E2" w:rsidRPr="00EF0D92" w:rsidRDefault="00C062E2" w:rsidP="00EF0D92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EF0D92">
        <w:rPr>
          <w:rFonts w:ascii="Times New Roman" w:hAnsi="Times New Roman"/>
          <w:b/>
          <w:sz w:val="24"/>
          <w:szCs w:val="24"/>
        </w:rPr>
        <w:t xml:space="preserve">2. Вершинин, С. В. Компьютерная презентация на уроке: не навреди </w:t>
      </w:r>
      <w:r w:rsidRPr="00EF0D92">
        <w:rPr>
          <w:rFonts w:ascii="Times New Roman" w:hAnsi="Times New Roman"/>
          <w:sz w:val="24"/>
          <w:szCs w:val="24"/>
        </w:rPr>
        <w:t xml:space="preserve">/ </w:t>
      </w:r>
      <w:r>
        <w:rPr>
          <w:rFonts w:ascii="Times New Roman" w:hAnsi="Times New Roman"/>
          <w:sz w:val="24"/>
          <w:szCs w:val="24"/>
        </w:rPr>
        <w:t xml:space="preserve">              </w:t>
      </w:r>
      <w:r w:rsidRPr="00EF0D92">
        <w:rPr>
          <w:rFonts w:ascii="Times New Roman" w:hAnsi="Times New Roman"/>
          <w:sz w:val="24"/>
          <w:szCs w:val="24"/>
        </w:rPr>
        <w:t>С. В. Вершинин // Народное образование. – 2015. - № 1. –    С. 149-155.</w:t>
      </w:r>
    </w:p>
    <w:p w:rsidR="00C062E2" w:rsidRPr="00EF0D92" w:rsidRDefault="00C062E2" w:rsidP="00EF0D92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EF0D92">
        <w:rPr>
          <w:rFonts w:ascii="Times New Roman" w:hAnsi="Times New Roman"/>
          <w:b/>
          <w:sz w:val="24"/>
          <w:szCs w:val="24"/>
        </w:rPr>
        <w:t xml:space="preserve">3. Вифлеемский, А. Б. Требования к школьному сайту </w:t>
      </w:r>
      <w:r w:rsidRPr="00EF0D92">
        <w:rPr>
          <w:rFonts w:ascii="Times New Roman" w:hAnsi="Times New Roman"/>
          <w:sz w:val="24"/>
          <w:szCs w:val="24"/>
        </w:rPr>
        <w:t>/      А. Б. Вифлеемский // Народное образование. – 2015. - № 3. –  С. 96-104.</w:t>
      </w:r>
    </w:p>
    <w:p w:rsidR="00C062E2" w:rsidRPr="00EF0D92" w:rsidRDefault="00C062E2" w:rsidP="00EF0D92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EF0D92">
        <w:rPr>
          <w:rFonts w:ascii="Times New Roman" w:hAnsi="Times New Roman"/>
          <w:b/>
          <w:sz w:val="24"/>
          <w:szCs w:val="24"/>
        </w:rPr>
        <w:t xml:space="preserve">4. Власов, В. Сквозь тернии к знаниям </w:t>
      </w:r>
      <w:r w:rsidRPr="00EF0D92">
        <w:rPr>
          <w:rFonts w:ascii="Times New Roman" w:hAnsi="Times New Roman"/>
          <w:sz w:val="24"/>
          <w:szCs w:val="24"/>
        </w:rPr>
        <w:t>: [использование информационных технологий в проведении уроков] / В. Власов // Наша молодежь. – 2015. - № 15. – С. 21.</w:t>
      </w:r>
    </w:p>
    <w:p w:rsidR="00C062E2" w:rsidRPr="00EF0D92" w:rsidRDefault="00C062E2" w:rsidP="00EF0D92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EF0D92">
        <w:rPr>
          <w:rFonts w:ascii="Times New Roman" w:hAnsi="Times New Roman"/>
          <w:b/>
          <w:sz w:val="24"/>
          <w:szCs w:val="24"/>
        </w:rPr>
        <w:t xml:space="preserve">5. Диков, А. В. Цифровая хроника: образовательный потенциал </w:t>
      </w:r>
      <w:r w:rsidRPr="00EF0D92">
        <w:rPr>
          <w:rFonts w:ascii="Times New Roman" w:hAnsi="Times New Roman"/>
          <w:sz w:val="24"/>
          <w:szCs w:val="24"/>
        </w:rPr>
        <w:t xml:space="preserve">: [информационные технологии, социальные сети, тайм-лайны, электронные образовательные ресурсы] / А. В. Диков // Народное образование. – 2016. - № 9-10. – </w:t>
      </w:r>
      <w:r>
        <w:rPr>
          <w:rFonts w:ascii="Times New Roman" w:hAnsi="Times New Roman"/>
          <w:sz w:val="24"/>
          <w:szCs w:val="24"/>
        </w:rPr>
        <w:t xml:space="preserve">        </w:t>
      </w:r>
      <w:r w:rsidRPr="00EF0D92">
        <w:rPr>
          <w:rFonts w:ascii="Times New Roman" w:hAnsi="Times New Roman"/>
          <w:sz w:val="24"/>
          <w:szCs w:val="24"/>
        </w:rPr>
        <w:t>С. 129-136.</w:t>
      </w:r>
    </w:p>
    <w:p w:rsidR="00C062E2" w:rsidRPr="00EF0D92" w:rsidRDefault="00C062E2" w:rsidP="00EF0D92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EF0D92">
        <w:rPr>
          <w:rFonts w:ascii="Times New Roman" w:hAnsi="Times New Roman"/>
          <w:b/>
          <w:sz w:val="24"/>
          <w:szCs w:val="24"/>
        </w:rPr>
        <w:t xml:space="preserve">6. Дюмина, О. Выдайте мне электронный учебник. Потребности средней школы </w:t>
      </w:r>
      <w:r w:rsidRPr="00EF0D92">
        <w:rPr>
          <w:rFonts w:ascii="Times New Roman" w:hAnsi="Times New Roman"/>
          <w:sz w:val="24"/>
          <w:szCs w:val="24"/>
        </w:rPr>
        <w:t>/ О. Дюмина  // Библиотека. – 2015. -    № 12. – С. 37-40.</w:t>
      </w:r>
    </w:p>
    <w:p w:rsidR="00C062E2" w:rsidRPr="00EF0D92" w:rsidRDefault="00C062E2" w:rsidP="00EF0D92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EF0D92">
        <w:rPr>
          <w:rFonts w:ascii="Times New Roman" w:hAnsi="Times New Roman"/>
          <w:b/>
          <w:sz w:val="24"/>
          <w:szCs w:val="24"/>
        </w:rPr>
        <w:t xml:space="preserve">7. Климонтова, Г. Н. О защите информации на мобильных устройствах (администраторам, педагогам, ученикам, родителям) </w:t>
      </w:r>
      <w:r w:rsidRPr="00EF0D92">
        <w:rPr>
          <w:rFonts w:ascii="Times New Roman" w:hAnsi="Times New Roman"/>
          <w:sz w:val="24"/>
          <w:szCs w:val="24"/>
        </w:rPr>
        <w:t>/ Г. Н. Климонтова  // Народное образование. – 2015. - № 5. –   С. 197-202.</w:t>
      </w:r>
    </w:p>
    <w:p w:rsidR="00C062E2" w:rsidRPr="00EF0D92" w:rsidRDefault="00C062E2" w:rsidP="00EF0D92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EF0D92">
        <w:rPr>
          <w:rFonts w:ascii="Times New Roman" w:hAnsi="Times New Roman"/>
          <w:b/>
          <w:sz w:val="24"/>
          <w:szCs w:val="24"/>
        </w:rPr>
        <w:t xml:space="preserve">8. Кроль, В. М. Образовательные порталы – современная индивидуально ориентированная учебная среда  </w:t>
      </w:r>
      <w:r w:rsidRPr="00EF0D92">
        <w:rPr>
          <w:rFonts w:ascii="Times New Roman" w:hAnsi="Times New Roman"/>
          <w:sz w:val="24"/>
          <w:szCs w:val="24"/>
        </w:rPr>
        <w:t xml:space="preserve">/  В. М. Кроль  // Кроль, В. М.   Педагогика / </w:t>
      </w:r>
      <w:r>
        <w:rPr>
          <w:rFonts w:ascii="Times New Roman" w:hAnsi="Times New Roman"/>
          <w:sz w:val="24"/>
          <w:szCs w:val="24"/>
        </w:rPr>
        <w:t xml:space="preserve">                 </w:t>
      </w:r>
      <w:r w:rsidRPr="00EF0D92">
        <w:rPr>
          <w:rFonts w:ascii="Times New Roman" w:hAnsi="Times New Roman"/>
          <w:sz w:val="24"/>
          <w:szCs w:val="24"/>
        </w:rPr>
        <w:t>В. М. Кроль. – М., 2016. – С. 179-187.</w:t>
      </w:r>
    </w:p>
    <w:p w:rsidR="00C062E2" w:rsidRPr="00EF0D92" w:rsidRDefault="00C062E2" w:rsidP="00EF0D92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EF0D92">
        <w:rPr>
          <w:rFonts w:ascii="Times New Roman" w:hAnsi="Times New Roman"/>
          <w:b/>
          <w:sz w:val="24"/>
          <w:szCs w:val="24"/>
        </w:rPr>
        <w:t xml:space="preserve">9. Лесникова, С. Г. Возможности применения медиации в образовательной среде </w:t>
      </w:r>
      <w:r w:rsidRPr="00EF0D92">
        <w:rPr>
          <w:rFonts w:ascii="Times New Roman" w:hAnsi="Times New Roman"/>
          <w:sz w:val="24"/>
          <w:szCs w:val="24"/>
        </w:rPr>
        <w:t>/ С. Г. Лесникова // Воспитание школьников. – 2014. - № 10. – С. 12-18.</w:t>
      </w:r>
    </w:p>
    <w:p w:rsidR="00C062E2" w:rsidRPr="00EF0D92" w:rsidRDefault="00C062E2" w:rsidP="00EF0D92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EF0D92">
        <w:rPr>
          <w:rFonts w:ascii="Times New Roman" w:hAnsi="Times New Roman"/>
          <w:b/>
          <w:sz w:val="24"/>
          <w:szCs w:val="24"/>
        </w:rPr>
        <w:t xml:space="preserve">10. Марченко, Ф. О. Ресурсы школьного образования в российском сегменте Интернета </w:t>
      </w:r>
      <w:r w:rsidRPr="00EF0D92">
        <w:rPr>
          <w:rFonts w:ascii="Times New Roman" w:hAnsi="Times New Roman"/>
          <w:sz w:val="24"/>
          <w:szCs w:val="24"/>
        </w:rPr>
        <w:t>/ Ф. О. Марченко // Народное образование. – 2014. - № 7. – С. 236-245.</w:t>
      </w:r>
    </w:p>
    <w:p w:rsidR="00C062E2" w:rsidRPr="00EF0D92" w:rsidRDefault="00C062E2" w:rsidP="00EF0D92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EF0D92">
        <w:rPr>
          <w:rFonts w:ascii="Times New Roman" w:hAnsi="Times New Roman"/>
          <w:b/>
          <w:sz w:val="24"/>
          <w:szCs w:val="24"/>
        </w:rPr>
        <w:t xml:space="preserve">11. Осипова, О. П. Процесс создания и внедрения электронных образовательных ресурсов </w:t>
      </w:r>
      <w:r w:rsidRPr="00EF0D92">
        <w:rPr>
          <w:rFonts w:ascii="Times New Roman" w:hAnsi="Times New Roman"/>
          <w:sz w:val="24"/>
          <w:szCs w:val="24"/>
        </w:rPr>
        <w:t>/ О. П. Осипова // Народное образование. – 2015. - № 4. –</w:t>
      </w:r>
      <w:r>
        <w:rPr>
          <w:rFonts w:ascii="Times New Roman" w:hAnsi="Times New Roman"/>
          <w:sz w:val="24"/>
          <w:szCs w:val="24"/>
        </w:rPr>
        <w:t xml:space="preserve">      </w:t>
      </w:r>
      <w:r w:rsidRPr="00EF0D92">
        <w:rPr>
          <w:rFonts w:ascii="Times New Roman" w:hAnsi="Times New Roman"/>
          <w:sz w:val="24"/>
          <w:szCs w:val="24"/>
        </w:rPr>
        <w:t xml:space="preserve"> С. 127-134.</w:t>
      </w:r>
    </w:p>
    <w:p w:rsidR="00C062E2" w:rsidRPr="00EF0D92" w:rsidRDefault="00C062E2" w:rsidP="00EF0D92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EF0D92">
        <w:rPr>
          <w:rFonts w:ascii="Times New Roman" w:hAnsi="Times New Roman"/>
          <w:b/>
          <w:sz w:val="24"/>
          <w:szCs w:val="24"/>
        </w:rPr>
        <w:t xml:space="preserve">12. Сергеев, С. Ф. Дидактика электронного обучения: проблемы и перспективы развития </w:t>
      </w:r>
      <w:r w:rsidRPr="00EF0D92">
        <w:rPr>
          <w:rFonts w:ascii="Times New Roman" w:hAnsi="Times New Roman"/>
          <w:sz w:val="24"/>
          <w:szCs w:val="24"/>
        </w:rPr>
        <w:t xml:space="preserve">/ С. Ф. Сергеев  // Народное образование. – 2015. - № 4. – </w:t>
      </w:r>
      <w:r>
        <w:rPr>
          <w:rFonts w:ascii="Times New Roman" w:hAnsi="Times New Roman"/>
          <w:sz w:val="24"/>
          <w:szCs w:val="24"/>
        </w:rPr>
        <w:t xml:space="preserve">           </w:t>
      </w:r>
      <w:r w:rsidRPr="00EF0D92">
        <w:rPr>
          <w:rFonts w:ascii="Times New Roman" w:hAnsi="Times New Roman"/>
          <w:sz w:val="24"/>
          <w:szCs w:val="24"/>
        </w:rPr>
        <w:t>С. 109-117.</w:t>
      </w:r>
    </w:p>
    <w:p w:rsidR="00C062E2" w:rsidRPr="00EF0D92" w:rsidRDefault="00C062E2" w:rsidP="00EF0D92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EF0D92">
        <w:rPr>
          <w:rFonts w:ascii="Times New Roman" w:hAnsi="Times New Roman"/>
          <w:b/>
          <w:sz w:val="24"/>
          <w:szCs w:val="24"/>
        </w:rPr>
        <w:t xml:space="preserve">13. Ушаков, К. М.  Возможности сетевого анализа для исследований в образовании </w:t>
      </w:r>
      <w:r w:rsidRPr="00EF0D92">
        <w:rPr>
          <w:rFonts w:ascii="Times New Roman" w:hAnsi="Times New Roman"/>
          <w:sz w:val="24"/>
          <w:szCs w:val="24"/>
        </w:rPr>
        <w:t>/ К. М. Ушаков // Народное образование. – 2015. - № 3. – С. 79-89.</w:t>
      </w:r>
    </w:p>
    <w:p w:rsidR="00C062E2" w:rsidRPr="00EF0D92" w:rsidRDefault="00C062E2" w:rsidP="00EF0D92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EF0D92">
        <w:rPr>
          <w:rFonts w:ascii="Times New Roman" w:hAnsi="Times New Roman"/>
          <w:b/>
          <w:sz w:val="24"/>
          <w:szCs w:val="24"/>
        </w:rPr>
        <w:t xml:space="preserve">14. Якушина, Е. В. Сетевые образовательные ресурсы на уроке и после уроков </w:t>
      </w:r>
      <w:r w:rsidRPr="00EF0D92">
        <w:rPr>
          <w:rFonts w:ascii="Times New Roman" w:hAnsi="Times New Roman"/>
          <w:sz w:val="24"/>
          <w:szCs w:val="24"/>
        </w:rPr>
        <w:t>/ Е. В. Якушина // Народное образование. – 2015. - № 1. – С. 144-149.</w:t>
      </w:r>
    </w:p>
    <w:p w:rsidR="00C062E2" w:rsidRPr="005215F6" w:rsidRDefault="00C062E2" w:rsidP="005215F6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394DE6">
        <w:rPr>
          <w:noProof/>
          <w:lang w:eastAsia="ru-RU"/>
        </w:rPr>
        <w:pict>
          <v:shape id="Рисунок 3" o:spid="_x0000_i1026" type="#_x0000_t75" alt="https://im0-tub-ru.yandex.net/i?id=d7a66d4cd35e0dc75d72ca622e41091a&amp;n=33&amp;h=103&amp;w=480" style="width:5in;height:77.25pt;visibility:visible">
            <v:imagedata r:id="rId6" o:title=""/>
          </v:shape>
        </w:pict>
      </w:r>
    </w:p>
    <w:sectPr w:rsidR="00C062E2" w:rsidRPr="005215F6" w:rsidSect="007260D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215F6"/>
    <w:rsid w:val="000C47BF"/>
    <w:rsid w:val="001C0FFC"/>
    <w:rsid w:val="002527AD"/>
    <w:rsid w:val="002D6AE3"/>
    <w:rsid w:val="00394DE6"/>
    <w:rsid w:val="00396996"/>
    <w:rsid w:val="005215F6"/>
    <w:rsid w:val="00633ADA"/>
    <w:rsid w:val="006F1E79"/>
    <w:rsid w:val="007260DB"/>
    <w:rsid w:val="00743B77"/>
    <w:rsid w:val="00A30096"/>
    <w:rsid w:val="00AA486C"/>
    <w:rsid w:val="00B61722"/>
    <w:rsid w:val="00C062E2"/>
    <w:rsid w:val="00EF0D92"/>
    <w:rsid w:val="00FA270D"/>
    <w:rsid w:val="00FA69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60DB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c1">
    <w:name w:val="c1"/>
    <w:basedOn w:val="DefaultParagraphFont"/>
    <w:uiPriority w:val="99"/>
    <w:rsid w:val="005215F6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EF0D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EF0D9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206130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130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130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26</TotalTime>
  <Pages>4</Pages>
  <Words>864</Words>
  <Characters>4927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7</cp:revision>
  <dcterms:created xsi:type="dcterms:W3CDTF">2017-09-28T07:09:00Z</dcterms:created>
  <dcterms:modified xsi:type="dcterms:W3CDTF">2017-09-28T08:31:00Z</dcterms:modified>
</cp:coreProperties>
</file>